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6A7" w:rsidRPr="00803FCF" w:rsidRDefault="003006A7" w:rsidP="003006A7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Planned t</w:t>
      </w:r>
      <w:r w:rsidRPr="00803FCF">
        <w:rPr>
          <w:b/>
          <w:sz w:val="28"/>
          <w:szCs w:val="28"/>
          <w:u w:val="single"/>
        </w:rPr>
        <w:t>erm –</w:t>
      </w:r>
      <w:r>
        <w:rPr>
          <w:b/>
          <w:sz w:val="28"/>
          <w:szCs w:val="28"/>
          <w:u w:val="single"/>
        </w:rPr>
        <w:t xml:space="preserve"> </w:t>
      </w:r>
      <w:r w:rsidRPr="00803FCF">
        <w:rPr>
          <w:b/>
          <w:sz w:val="28"/>
          <w:szCs w:val="28"/>
          <w:u w:val="single"/>
        </w:rPr>
        <w:t>time absence form</w:t>
      </w:r>
    </w:p>
    <w:p w:rsidR="003006A7" w:rsidRPr="00803FCF" w:rsidRDefault="003006A7" w:rsidP="003006A7">
      <w:r w:rsidRPr="00803FCF">
        <w:t xml:space="preserve">                                           </w:t>
      </w:r>
    </w:p>
    <w:p w:rsidR="003006A7" w:rsidRPr="00803FCF" w:rsidRDefault="003006A7" w:rsidP="003006A7"/>
    <w:p w:rsidR="003006A7" w:rsidRPr="00803FCF" w:rsidRDefault="003006A7" w:rsidP="003006A7">
      <w:r w:rsidRPr="00803FCF">
        <w:t xml:space="preserve">This form should be completed and returned to the </w:t>
      </w:r>
      <w:proofErr w:type="spellStart"/>
      <w:r w:rsidRPr="00803FCF">
        <w:t>Headteacher</w:t>
      </w:r>
      <w:proofErr w:type="spellEnd"/>
      <w:r w:rsidRPr="00803FCF">
        <w:t xml:space="preserve"> at least two weeks before the first day of planned absence.</w:t>
      </w:r>
    </w:p>
    <w:p w:rsidR="003006A7" w:rsidRPr="00803FCF" w:rsidRDefault="003006A7" w:rsidP="003006A7"/>
    <w:p w:rsidR="003006A7" w:rsidRPr="00803FCF" w:rsidRDefault="003006A7" w:rsidP="003006A7">
      <w:r w:rsidRPr="00803FCF">
        <w:t>I wish for my child:</w:t>
      </w:r>
      <w:r>
        <w:t xml:space="preserve"> </w:t>
      </w:r>
      <w:r w:rsidRPr="00803FCF">
        <w:t>______________________________________________</w:t>
      </w:r>
    </w:p>
    <w:p w:rsidR="003006A7" w:rsidRPr="00803FCF" w:rsidRDefault="003006A7" w:rsidP="003006A7"/>
    <w:p w:rsidR="003006A7" w:rsidRPr="00803FCF" w:rsidRDefault="003006A7" w:rsidP="003006A7">
      <w:proofErr w:type="gramStart"/>
      <w:r w:rsidRPr="00803FCF">
        <w:t>to</w:t>
      </w:r>
      <w:proofErr w:type="gramEnd"/>
      <w:r w:rsidRPr="00803FCF">
        <w:t xml:space="preserve"> be absent from school from:______</w:t>
      </w:r>
      <w:r w:rsidRPr="00803FCF">
        <w:softHyphen/>
      </w:r>
      <w:r w:rsidRPr="00803FCF">
        <w:softHyphen/>
      </w:r>
      <w:r w:rsidRPr="00803FCF">
        <w:softHyphen/>
      </w:r>
      <w:r w:rsidRPr="00803FCF">
        <w:softHyphen/>
        <w:t xml:space="preserve">__________ to _________________       </w:t>
      </w:r>
    </w:p>
    <w:p w:rsidR="003006A7" w:rsidRPr="00803FCF" w:rsidRDefault="003006A7" w:rsidP="003006A7"/>
    <w:p w:rsidR="003006A7" w:rsidRPr="00803FCF" w:rsidRDefault="003006A7" w:rsidP="003006A7">
      <w:r w:rsidRPr="00803FCF">
        <w:t>to____________________________________________________________</w:t>
      </w:r>
    </w:p>
    <w:p w:rsidR="003006A7" w:rsidRPr="00803FCF" w:rsidRDefault="003006A7" w:rsidP="003006A7"/>
    <w:p w:rsidR="003006A7" w:rsidRPr="00803FCF" w:rsidRDefault="003006A7" w:rsidP="003006A7">
      <w:r w:rsidRPr="00803FCF">
        <w:t xml:space="preserve">Please give full details of the </w:t>
      </w:r>
      <w:r w:rsidRPr="00803FCF">
        <w:rPr>
          <w:b/>
          <w:u w:val="single"/>
        </w:rPr>
        <w:t>exceptional</w:t>
      </w:r>
      <w:r w:rsidRPr="00803FCF">
        <w:t xml:space="preserve"> reasons for this term time absence request.</w:t>
      </w:r>
    </w:p>
    <w:p w:rsidR="003006A7" w:rsidRPr="00803FCF" w:rsidRDefault="003006A7" w:rsidP="003006A7"/>
    <w:p w:rsidR="003006A7" w:rsidRPr="00803FCF" w:rsidRDefault="003006A7" w:rsidP="003006A7"/>
    <w:p w:rsidR="003006A7" w:rsidRPr="00803FCF" w:rsidRDefault="003006A7" w:rsidP="003006A7"/>
    <w:p w:rsidR="003006A7" w:rsidRPr="00803FCF" w:rsidRDefault="003006A7" w:rsidP="003006A7"/>
    <w:p w:rsidR="003006A7" w:rsidRPr="00803FCF" w:rsidRDefault="003006A7" w:rsidP="003006A7"/>
    <w:p w:rsidR="003006A7" w:rsidRPr="00803FCF" w:rsidRDefault="003006A7" w:rsidP="003006A7"/>
    <w:p w:rsidR="003006A7" w:rsidRPr="00803FCF" w:rsidRDefault="003006A7" w:rsidP="003006A7">
      <w:r w:rsidRPr="00803FCF">
        <w:t>Date:</w:t>
      </w:r>
      <w:r>
        <w:t xml:space="preserve"> </w:t>
      </w:r>
      <w:r w:rsidRPr="00803FCF">
        <w:t>__________________________________________________</w:t>
      </w:r>
    </w:p>
    <w:p w:rsidR="003006A7" w:rsidRPr="00803FCF" w:rsidRDefault="003006A7" w:rsidP="003006A7"/>
    <w:p w:rsidR="003006A7" w:rsidRPr="00803FCF" w:rsidRDefault="003006A7" w:rsidP="003006A7">
      <w:r w:rsidRPr="00803FCF">
        <w:t>Signed:</w:t>
      </w:r>
      <w:r>
        <w:t xml:space="preserve"> </w:t>
      </w:r>
      <w:r w:rsidRPr="00803FCF">
        <w:t>_________________________________________________</w:t>
      </w:r>
    </w:p>
    <w:p w:rsidR="003006A7" w:rsidRPr="00803FCF" w:rsidRDefault="003006A7" w:rsidP="003006A7"/>
    <w:p w:rsidR="003006A7" w:rsidRPr="00803FCF" w:rsidRDefault="003006A7" w:rsidP="003006A7"/>
    <w:p w:rsidR="003006A7" w:rsidRPr="00803FCF" w:rsidRDefault="003006A7" w:rsidP="003006A7">
      <w:r w:rsidRPr="00803FCF">
        <w:t xml:space="preserve">To be completed by the </w:t>
      </w:r>
      <w:proofErr w:type="spellStart"/>
      <w:r w:rsidRPr="00803FCF">
        <w:t>Headteacher</w:t>
      </w:r>
      <w:proofErr w:type="spellEnd"/>
      <w:r w:rsidRPr="00803FCF">
        <w:t>:</w:t>
      </w:r>
    </w:p>
    <w:p w:rsidR="003006A7" w:rsidRPr="00803FCF" w:rsidRDefault="003006A7" w:rsidP="003006A7"/>
    <w:p w:rsidR="003006A7" w:rsidRPr="00803FCF" w:rsidRDefault="003006A7" w:rsidP="003006A7">
      <w:r w:rsidRPr="00803FCF">
        <w:t xml:space="preserve">Authorised </w:t>
      </w:r>
      <w:r w:rsidRPr="00803FCF">
        <w:tab/>
      </w:r>
      <w:r>
        <w:t xml:space="preserve">  </w:t>
      </w:r>
      <w:r w:rsidRPr="00803FCF">
        <w:t>□</w:t>
      </w:r>
    </w:p>
    <w:p w:rsidR="003006A7" w:rsidRPr="00803FCF" w:rsidRDefault="003006A7" w:rsidP="003006A7"/>
    <w:p w:rsidR="003006A7" w:rsidRPr="00803FCF" w:rsidRDefault="003006A7" w:rsidP="003006A7">
      <w:r w:rsidRPr="00803FCF">
        <w:t>Unauthorised</w:t>
      </w:r>
      <w:r>
        <w:t xml:space="preserve">     </w:t>
      </w:r>
      <w:r w:rsidRPr="00803FCF">
        <w:t xml:space="preserve"> □</w:t>
      </w:r>
    </w:p>
    <w:p w:rsidR="003006A7" w:rsidRPr="00803FCF" w:rsidRDefault="003006A7" w:rsidP="003006A7"/>
    <w:p w:rsidR="003006A7" w:rsidRPr="00803FCF" w:rsidRDefault="003006A7" w:rsidP="003006A7">
      <w:r w:rsidRPr="00803FCF">
        <w:t>Signed:</w:t>
      </w:r>
      <w:r>
        <w:t xml:space="preserve"> </w:t>
      </w:r>
      <w:r w:rsidRPr="00803FCF">
        <w:t>________________________________________________________</w:t>
      </w:r>
    </w:p>
    <w:p w:rsidR="003006A7" w:rsidRPr="00803FCF" w:rsidRDefault="003006A7" w:rsidP="003006A7"/>
    <w:p w:rsidR="003006A7" w:rsidRPr="00803FCF" w:rsidRDefault="003006A7" w:rsidP="003006A7">
      <w:r w:rsidRPr="00803FCF">
        <w:t xml:space="preserve">Dated: __________________________________________________________                   </w:t>
      </w:r>
    </w:p>
    <w:p w:rsidR="003006A7" w:rsidRPr="00803FCF" w:rsidRDefault="003006A7" w:rsidP="003006A7"/>
    <w:p w:rsidR="003006A7" w:rsidRPr="00803FCF" w:rsidRDefault="003006A7" w:rsidP="003006A7"/>
    <w:p w:rsidR="004C371B" w:rsidRPr="003006A7" w:rsidRDefault="003006A7" w:rsidP="004C371B">
      <w:pPr>
        <w:rPr>
          <w:rFonts w:ascii="Calibri" w:hAnsi="Calibri"/>
        </w:rPr>
      </w:pPr>
      <w:r w:rsidRPr="00803FCF">
        <w:rPr>
          <w:b/>
        </w:rPr>
        <w:t>Where appropriate, the school reserves the right to pass this form to the Local Authority Entitlement Service for them to proceed with a fixed penalty notice</w:t>
      </w:r>
      <w:bookmarkStart w:id="0" w:name="_GoBack"/>
      <w:bookmarkEnd w:id="0"/>
    </w:p>
    <w:p w:rsidR="00C918B5" w:rsidRPr="00ED2522" w:rsidRDefault="00C918B5" w:rsidP="00ED2522"/>
    <w:sectPr w:rsidR="00C918B5" w:rsidRPr="00ED2522" w:rsidSect="008F4D85">
      <w:headerReference w:type="default" r:id="rId10"/>
      <w:footerReference w:type="default" r:id="rId11"/>
      <w:pgSz w:w="11900" w:h="16840"/>
      <w:pgMar w:top="1440" w:right="1440" w:bottom="1440" w:left="1440" w:header="2835" w:footer="24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296" w:rsidRDefault="000D5296" w:rsidP="00B01A87">
      <w:r>
        <w:separator/>
      </w:r>
    </w:p>
  </w:endnote>
  <w:endnote w:type="continuationSeparator" w:id="0">
    <w:p w:rsidR="000D5296" w:rsidRDefault="000D5296" w:rsidP="00B01A87">
      <w:r>
        <w:continuationSeparator/>
      </w:r>
    </w:p>
  </w:endnote>
  <w:endnote w:type="continuationNotice" w:id="1">
    <w:p w:rsidR="000D5296" w:rsidRDefault="000D52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A87" w:rsidRDefault="00B01A87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68F4A3E" wp14:editId="1C0777E0">
          <wp:simplePos x="0" y="0"/>
          <wp:positionH relativeFrom="page">
            <wp:posOffset>1</wp:posOffset>
          </wp:positionH>
          <wp:positionV relativeFrom="page">
            <wp:posOffset>9237600</wp:posOffset>
          </wp:positionV>
          <wp:extent cx="7559997" cy="1257882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997" cy="12578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296" w:rsidRDefault="000D5296" w:rsidP="00B01A87">
      <w:r>
        <w:separator/>
      </w:r>
    </w:p>
  </w:footnote>
  <w:footnote w:type="continuationSeparator" w:id="0">
    <w:p w:rsidR="000D5296" w:rsidRDefault="000D5296" w:rsidP="00B01A87">
      <w:r>
        <w:continuationSeparator/>
      </w:r>
    </w:p>
  </w:footnote>
  <w:footnote w:type="continuationNotice" w:id="1">
    <w:p w:rsidR="000D5296" w:rsidRDefault="000D52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A87" w:rsidRDefault="000069DE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4385" behindDoc="0" locked="0" layoutInCell="1" allowOverlap="1" wp14:anchorId="4A0E1D05" wp14:editId="1A7C16F8">
              <wp:simplePos x="0" y="0"/>
              <wp:positionH relativeFrom="column">
                <wp:posOffset>4828540</wp:posOffset>
              </wp:positionH>
              <wp:positionV relativeFrom="paragraph">
                <wp:posOffset>-942975</wp:posOffset>
              </wp:positionV>
              <wp:extent cx="1552575" cy="1404620"/>
              <wp:effectExtent l="0" t="0" r="28575" b="19685"/>
              <wp:wrapSquare wrapText="bothSides"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69DE" w:rsidRPr="00F836FF" w:rsidRDefault="000069DE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www.stthomasmorekettering.co.uk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A0E1D0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0.2pt;margin-top:-74.25pt;width:122.25pt;height:110.6pt;z-index:25166438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" fillcolor="white [3212]" strokecolor="white [3212]">
              <v:textbox style="mso-fit-shape-to-text:t">
                <w:txbxContent>
                  <w:p w:rsidR="000069DE" w:rsidRPr="00F836FF" w:rsidRDefault="000069DE">
                    <w:pPr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www.stthomasmorekettering.co.uk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2337" behindDoc="0" locked="0" layoutInCell="1" allowOverlap="1" wp14:anchorId="5773721A" wp14:editId="02ED43F6">
              <wp:simplePos x="0" y="0"/>
              <wp:positionH relativeFrom="column">
                <wp:posOffset>4933950</wp:posOffset>
              </wp:positionH>
              <wp:positionV relativeFrom="paragraph">
                <wp:posOffset>-743585</wp:posOffset>
              </wp:positionV>
              <wp:extent cx="1447800" cy="1404620"/>
              <wp:effectExtent l="0" t="0" r="19050" b="19685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69DE" w:rsidRPr="00F836FF" w:rsidRDefault="000069DE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Office@stm.ket.olicatschools.org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5773721A" id="_x0000_s1027" type="#_x0000_t202" style="position:absolute;margin-left:388.5pt;margin-top:-58.55pt;width:114pt;height:110.6pt;z-index:25166233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" fillcolor="white [3212]" strokecolor="white [3212]">
              <v:textbox style="mso-fit-shape-to-text:t">
                <w:txbxContent>
                  <w:p w:rsidR="000069DE" w:rsidRPr="00F836FF" w:rsidRDefault="000069DE">
                    <w:pPr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Office@stm.ket.olicatschools.org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60289" behindDoc="0" locked="0" layoutInCell="1" allowOverlap="1">
              <wp:simplePos x="0" y="0"/>
              <wp:positionH relativeFrom="column">
                <wp:posOffset>3267075</wp:posOffset>
              </wp:positionH>
              <wp:positionV relativeFrom="paragraph">
                <wp:posOffset>-942975</wp:posOffset>
              </wp:positionV>
              <wp:extent cx="1333500" cy="1404620"/>
              <wp:effectExtent l="0" t="0" r="19050" b="1968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0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836FF" w:rsidRPr="00F836FF" w:rsidRDefault="00F836FF">
                          <w:pPr>
                            <w:rPr>
                              <w:sz w:val="14"/>
                            </w:rPr>
                          </w:pPr>
                          <w:r w:rsidRPr="00F836FF">
                            <w:rPr>
                              <w:sz w:val="14"/>
                            </w:rPr>
                            <w:t>Mrs Sophie Howes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8" type="#_x0000_t202" style="position:absolute;margin-left:257.25pt;margin-top:-74.25pt;width:105pt;height:110.6pt;z-index:25166028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" fillcolor="white [3212]" strokecolor="white [3212]">
              <v:textbox style="mso-fit-shape-to-text:t">
                <w:txbxContent>
                  <w:p w:rsidR="00F836FF" w:rsidRPr="00F836FF" w:rsidRDefault="00F836FF">
                    <w:pPr>
                      <w:rPr>
                        <w:sz w:val="14"/>
                      </w:rPr>
                    </w:pPr>
                    <w:r w:rsidRPr="00F836FF">
                      <w:rPr>
                        <w:sz w:val="14"/>
                      </w:rPr>
                      <w:t>Mrs Sophie Howes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01A87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827B772" wp14:editId="4F34D74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8281" cy="2703074"/>
          <wp:effectExtent l="0" t="0" r="1270" b="254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" r="120"/>
                  <a:stretch>
                    <a:fillRect/>
                  </a:stretch>
                </pic:blipFill>
                <pic:spPr bwMode="auto">
                  <a:xfrm>
                    <a:off x="0" y="0"/>
                    <a:ext cx="7568281" cy="270307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F7260"/>
    <w:multiLevelType w:val="hybridMultilevel"/>
    <w:tmpl w:val="834C74B4"/>
    <w:lvl w:ilvl="0" w:tplc="9B023346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B6F02"/>
    <w:multiLevelType w:val="hybridMultilevel"/>
    <w:tmpl w:val="3956010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4868F3"/>
    <w:multiLevelType w:val="hybridMultilevel"/>
    <w:tmpl w:val="0CF0A7B4"/>
    <w:lvl w:ilvl="0" w:tplc="E05E2F9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93A"/>
    <w:rsid w:val="000069DE"/>
    <w:rsid w:val="00032378"/>
    <w:rsid w:val="00045C77"/>
    <w:rsid w:val="0007184A"/>
    <w:rsid w:val="00080E0E"/>
    <w:rsid w:val="000B5FC2"/>
    <w:rsid w:val="000C67A9"/>
    <w:rsid w:val="000C77CD"/>
    <w:rsid w:val="000D31FF"/>
    <w:rsid w:val="000D5296"/>
    <w:rsid w:val="000E797B"/>
    <w:rsid w:val="0011370E"/>
    <w:rsid w:val="0011510B"/>
    <w:rsid w:val="0011693A"/>
    <w:rsid w:val="0012431F"/>
    <w:rsid w:val="00141643"/>
    <w:rsid w:val="00153C8D"/>
    <w:rsid w:val="00153D4A"/>
    <w:rsid w:val="00180DE7"/>
    <w:rsid w:val="00190D8B"/>
    <w:rsid w:val="0023691A"/>
    <w:rsid w:val="002915BB"/>
    <w:rsid w:val="002F1406"/>
    <w:rsid w:val="003006A7"/>
    <w:rsid w:val="00324E0E"/>
    <w:rsid w:val="003441EB"/>
    <w:rsid w:val="00347E7A"/>
    <w:rsid w:val="00362747"/>
    <w:rsid w:val="003C4CEF"/>
    <w:rsid w:val="003D39F3"/>
    <w:rsid w:val="003F7582"/>
    <w:rsid w:val="0041210C"/>
    <w:rsid w:val="0041665A"/>
    <w:rsid w:val="004172D8"/>
    <w:rsid w:val="004200CC"/>
    <w:rsid w:val="00430571"/>
    <w:rsid w:val="00495099"/>
    <w:rsid w:val="004C371B"/>
    <w:rsid w:val="004C71D3"/>
    <w:rsid w:val="00526995"/>
    <w:rsid w:val="0052778F"/>
    <w:rsid w:val="00537318"/>
    <w:rsid w:val="0057128E"/>
    <w:rsid w:val="006077E5"/>
    <w:rsid w:val="0062275B"/>
    <w:rsid w:val="00632850"/>
    <w:rsid w:val="006D3308"/>
    <w:rsid w:val="006D4159"/>
    <w:rsid w:val="006F094C"/>
    <w:rsid w:val="0070797C"/>
    <w:rsid w:val="007223CF"/>
    <w:rsid w:val="0072561C"/>
    <w:rsid w:val="00792D33"/>
    <w:rsid w:val="0079769F"/>
    <w:rsid w:val="007A728D"/>
    <w:rsid w:val="007C112A"/>
    <w:rsid w:val="007F0BD5"/>
    <w:rsid w:val="00857DF0"/>
    <w:rsid w:val="00887256"/>
    <w:rsid w:val="008E53C4"/>
    <w:rsid w:val="008E5C01"/>
    <w:rsid w:val="008F4D85"/>
    <w:rsid w:val="00941A31"/>
    <w:rsid w:val="009B4A77"/>
    <w:rsid w:val="009D47E4"/>
    <w:rsid w:val="00A11704"/>
    <w:rsid w:val="00A25BE3"/>
    <w:rsid w:val="00A37E55"/>
    <w:rsid w:val="00A45ECF"/>
    <w:rsid w:val="00A835A2"/>
    <w:rsid w:val="00B01A87"/>
    <w:rsid w:val="00B054C0"/>
    <w:rsid w:val="00B30A5A"/>
    <w:rsid w:val="00B37CCB"/>
    <w:rsid w:val="00B816A2"/>
    <w:rsid w:val="00BB0C4A"/>
    <w:rsid w:val="00BB755F"/>
    <w:rsid w:val="00C15071"/>
    <w:rsid w:val="00C211A2"/>
    <w:rsid w:val="00C25569"/>
    <w:rsid w:val="00C7478D"/>
    <w:rsid w:val="00C918B5"/>
    <w:rsid w:val="00CB1B10"/>
    <w:rsid w:val="00CC1FEF"/>
    <w:rsid w:val="00D047A6"/>
    <w:rsid w:val="00D1538C"/>
    <w:rsid w:val="00D2073D"/>
    <w:rsid w:val="00D35A8C"/>
    <w:rsid w:val="00D4573E"/>
    <w:rsid w:val="00D459B8"/>
    <w:rsid w:val="00D95345"/>
    <w:rsid w:val="00DB1A1E"/>
    <w:rsid w:val="00DD20BE"/>
    <w:rsid w:val="00E15746"/>
    <w:rsid w:val="00E2148B"/>
    <w:rsid w:val="00E27E19"/>
    <w:rsid w:val="00E34C6B"/>
    <w:rsid w:val="00E37E4E"/>
    <w:rsid w:val="00E4187F"/>
    <w:rsid w:val="00E45B78"/>
    <w:rsid w:val="00E53F0D"/>
    <w:rsid w:val="00E7232C"/>
    <w:rsid w:val="00EA645B"/>
    <w:rsid w:val="00ED2522"/>
    <w:rsid w:val="00EE4211"/>
    <w:rsid w:val="00EF1E51"/>
    <w:rsid w:val="00F11478"/>
    <w:rsid w:val="00F21680"/>
    <w:rsid w:val="00F5275E"/>
    <w:rsid w:val="00F52E38"/>
    <w:rsid w:val="00F836FF"/>
    <w:rsid w:val="00FA3E84"/>
    <w:rsid w:val="00FE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2AF629C"/>
  <w15:chartTrackingRefBased/>
  <w15:docId w15:val="{60F87459-B004-4931-9602-08D4EE225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A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1A87"/>
  </w:style>
  <w:style w:type="paragraph" w:styleId="Footer">
    <w:name w:val="footer"/>
    <w:basedOn w:val="Normal"/>
    <w:link w:val="FooterChar"/>
    <w:uiPriority w:val="99"/>
    <w:unhideWhenUsed/>
    <w:rsid w:val="00B01A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1A87"/>
  </w:style>
  <w:style w:type="table" w:styleId="TableGrid">
    <w:name w:val="Table Grid"/>
    <w:basedOn w:val="TableNormal"/>
    <w:uiPriority w:val="39"/>
    <w:rsid w:val="00412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87256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15071"/>
    <w:rPr>
      <w:rFonts w:ascii="Calibri" w:eastAsia="Times New Roman" w:hAnsi="Calibri" w:cs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347E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71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1D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1170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markce5h70b3w">
    <w:name w:val="markce5h70b3w"/>
    <w:basedOn w:val="DefaultParagraphFont"/>
    <w:rsid w:val="00E37E4E"/>
  </w:style>
  <w:style w:type="character" w:customStyle="1" w:styleId="markrlfz7hni6">
    <w:name w:val="markrlfz7hni6"/>
    <w:basedOn w:val="DefaultParagraphFont"/>
    <w:rsid w:val="00E37E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Data\Attendance\2021%20-%202022\Bella%20&amp;%20Fergus\letter%20to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E6D389AE74CA48BAB789FD3B0EF217" ma:contentTypeVersion="13" ma:contentTypeDescription="Create a new document." ma:contentTypeScope="" ma:versionID="358788dfc5ee695a87e86e655b92b3f7">
  <xsd:schema xmlns:xsd="http://www.w3.org/2001/XMLSchema" xmlns:xs="http://www.w3.org/2001/XMLSchema" xmlns:p="http://schemas.microsoft.com/office/2006/metadata/properties" xmlns:ns2="cf23988f-c488-42c3-82cd-5944801df941" xmlns:ns3="aa278816-03e4-4886-8c06-bbee340b154a" targetNamespace="http://schemas.microsoft.com/office/2006/metadata/properties" ma:root="true" ma:fieldsID="625f2c5351749e901d3e2db5c097e3bc" ns2:_="" ns3:_="">
    <xsd:import namespace="cf23988f-c488-42c3-82cd-5944801df941"/>
    <xsd:import namespace="aa278816-03e4-4886-8c06-bbee340b15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23988f-c488-42c3-82cd-5944801df9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78816-03e4-4886-8c06-bbee340b154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06818F-9AC3-48BD-9642-ABF22A6743D3}">
  <ds:schemaRefs>
    <ds:schemaRef ds:uri="aa278816-03e4-4886-8c06-bbee340b154a"/>
    <ds:schemaRef ds:uri="http://schemas.openxmlformats.org/package/2006/metadata/core-properties"/>
    <ds:schemaRef ds:uri="http://purl.org/dc/terms/"/>
    <ds:schemaRef ds:uri="cf23988f-c488-42c3-82cd-5944801df941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AC627D1-F189-4D26-B995-A9DA8E8AB0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23988f-c488-42c3-82cd-5944801df941"/>
    <ds:schemaRef ds:uri="aa278816-03e4-4886-8c06-bbee340b15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473190-82A0-4831-A666-DFA7770CB9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to parents</Template>
  <TotalTime>1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McCarney</cp:lastModifiedBy>
  <cp:revision>2</cp:revision>
  <cp:lastPrinted>2022-03-25T14:52:00Z</cp:lastPrinted>
  <dcterms:created xsi:type="dcterms:W3CDTF">2022-10-07T15:23:00Z</dcterms:created>
  <dcterms:modified xsi:type="dcterms:W3CDTF">2022-10-07T15:23:00Z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0x010100FFE6D389AE74CA48BAB789FD3B0EF217</vt:lpwstr>
  </property>
</Properties>
</file>